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5075" w:rsidRPr="009C6551" w:rsidRDefault="00BF3007" w:rsidP="00B05075">
      <w:pPr>
        <w:rPr>
          <w:rFonts w:cs="Cambria"/>
          <w:b/>
          <w:sz w:val="28"/>
        </w:rPr>
      </w:pPr>
      <w:r>
        <w:rPr>
          <w:rFonts w:cs="Cambria"/>
          <w:b/>
          <w:sz w:val="56"/>
        </w:rPr>
        <w:t>No More Wrath</w:t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28"/>
        </w:rPr>
        <w:t>Key - G</w:t>
      </w:r>
    </w:p>
    <w:p w:rsidR="00B05075" w:rsidRPr="009C6551" w:rsidRDefault="00B05075" w:rsidP="00B05075">
      <w:pPr>
        <w:rPr>
          <w:rFonts w:cs="Cambria"/>
        </w:rPr>
      </w:pPr>
      <w:r w:rsidRPr="009C6551">
        <w:rPr>
          <w:rFonts w:cs="Cambria" w:hint="cs"/>
          <w:i/>
        </w:rPr>
        <w:t>W</w:t>
      </w:r>
      <w:r w:rsidRPr="009C6551">
        <w:rPr>
          <w:rFonts w:cs="Cambria"/>
          <w:i/>
        </w:rPr>
        <w:t>ords and Music by</w:t>
      </w:r>
      <w:r>
        <w:rPr>
          <w:rFonts w:cs="Cambria"/>
        </w:rPr>
        <w:t xml:space="preserve"> </w:t>
      </w:r>
      <w:r>
        <w:rPr>
          <w:rFonts w:cs="Cambria"/>
        </w:rPr>
        <w:tab/>
      </w:r>
      <w:r w:rsidRPr="009C6551">
        <w:rPr>
          <w:rFonts w:cs="Cambria"/>
          <w:b/>
        </w:rPr>
        <w:t xml:space="preserve">Katie Colace </w:t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  <w:sz w:val="28"/>
        </w:rPr>
        <w:t xml:space="preserve">Capo - </w:t>
      </w:r>
      <w:r w:rsidR="00BF3007">
        <w:rPr>
          <w:rFonts w:cs="Cambria"/>
          <w:b/>
          <w:sz w:val="28"/>
        </w:rPr>
        <w:t>2</w:t>
      </w:r>
    </w:p>
    <w:p w:rsidR="00B05075" w:rsidRDefault="00B05075" w:rsidP="00B05075">
      <w:pPr>
        <w:rPr>
          <w:rFonts w:cs="Cambria"/>
          <w:b/>
          <w:sz w:val="40"/>
        </w:rPr>
      </w:pPr>
    </w:p>
    <w:p w:rsidR="00BF3007" w:rsidRDefault="00BF3007" w:rsidP="00B05075">
      <w:pPr>
        <w:rPr>
          <w:rFonts w:cs="Cambria"/>
          <w:i/>
          <w:sz w:val="32"/>
        </w:rPr>
        <w:sectPr w:rsidR="00BF3007" w:rsidSect="00EE615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F3007" w:rsidRDefault="00BF3007" w:rsidP="00B05075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>Intro –    G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  <w:t>Am</w:t>
      </w:r>
      <w:r>
        <w:rPr>
          <w:rFonts w:cs="Cambria"/>
          <w:b/>
          <w:bCs/>
          <w:i/>
          <w:sz w:val="32"/>
        </w:rPr>
        <w:tab/>
        <w:t>C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  <w:t>Em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  <w:t>D</w:t>
      </w:r>
      <w:r>
        <w:rPr>
          <w:rFonts w:cs="Cambria"/>
          <w:b/>
          <w:bCs/>
          <w:i/>
          <w:sz w:val="32"/>
        </w:rPr>
        <w:tab/>
        <w:t>G</w:t>
      </w:r>
      <w:r>
        <w:rPr>
          <w:rFonts w:cs="Cambria"/>
          <w:b/>
          <w:bCs/>
          <w:i/>
          <w:sz w:val="32"/>
        </w:rPr>
        <w:tab/>
      </w:r>
    </w:p>
    <w:p w:rsidR="00BF3007" w:rsidRDefault="00BF3007" w:rsidP="00B05075">
      <w:pPr>
        <w:rPr>
          <w:rFonts w:cs="Cambria"/>
          <w:b/>
          <w:bCs/>
          <w:i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Verse 1</w:t>
      </w:r>
      <w:r w:rsidRPr="00BF3007">
        <w:rPr>
          <w:rFonts w:cs="Cambria"/>
          <w:b/>
          <w:bCs/>
          <w:i/>
          <w:sz w:val="32"/>
        </w:rPr>
        <w:tab/>
      </w:r>
      <w:r w:rsidRPr="00BF3007">
        <w:rPr>
          <w:rFonts w:cs="Cambria"/>
          <w:b/>
          <w:bCs/>
          <w:i/>
          <w:sz w:val="32"/>
        </w:rPr>
        <w:tab/>
      </w:r>
    </w:p>
    <w:p w:rsidR="00B05075" w:rsidRPr="00BF3007" w:rsidRDefault="00B05075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G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Am        </w:t>
      </w:r>
      <w:r w:rsidRPr="00BF3007">
        <w:rPr>
          <w:rFonts w:cs="Cambria"/>
          <w:sz w:val="32"/>
        </w:rPr>
        <w:t>C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Em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>G</w:t>
      </w:r>
    </w:p>
    <w:p w:rsidR="00B05075" w:rsidRP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Holy God, we stood condemned</w:t>
      </w:r>
      <w:r>
        <w:rPr>
          <w:rFonts w:cs="Cambria"/>
          <w:sz w:val="32"/>
        </w:rPr>
        <w:t>; g</w:t>
      </w:r>
      <w:r w:rsidRPr="00BF3007">
        <w:rPr>
          <w:rFonts w:cs="Cambria"/>
          <w:sz w:val="32"/>
        </w:rPr>
        <w:t>uilty hearts, no plea to bring</w:t>
      </w:r>
      <w:r>
        <w:rPr>
          <w:rFonts w:cs="Cambria"/>
          <w:sz w:val="32"/>
        </w:rPr>
        <w:t>.</w:t>
      </w:r>
    </w:p>
    <w:p w:rsidR="00B05075" w:rsidRPr="00BF3007" w:rsidRDefault="00B05075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     Am</w:t>
      </w:r>
      <w:r w:rsidR="00BF3007">
        <w:rPr>
          <w:rFonts w:cs="Cambria"/>
          <w:sz w:val="32"/>
        </w:rPr>
        <w:tab/>
        <w:t xml:space="preserve">      </w:t>
      </w:r>
      <w:r w:rsidRPr="00BF3007">
        <w:rPr>
          <w:rFonts w:cs="Cambria"/>
          <w:sz w:val="32"/>
        </w:rPr>
        <w:t>C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>Em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  D</w:t>
      </w:r>
      <w:r w:rsidR="00BF3007">
        <w:rPr>
          <w:rFonts w:cs="Cambria"/>
          <w:sz w:val="32"/>
        </w:rPr>
        <w:tab/>
        <w:t>G</w:t>
      </w:r>
    </w:p>
    <w:p w:rsidR="00B05075" w:rsidRP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Justice stood before our sin</w:t>
      </w:r>
      <w:r>
        <w:rPr>
          <w:rFonts w:cs="Cambria"/>
          <w:sz w:val="32"/>
        </w:rPr>
        <w:t>; a</w:t>
      </w:r>
      <w:r w:rsidR="00B05075" w:rsidRPr="00BF3007">
        <w:rPr>
          <w:rFonts w:cs="Cambria"/>
          <w:sz w:val="32"/>
        </w:rPr>
        <w:t>nd</w:t>
      </w:r>
      <w:r w:rsidRPr="00BF3007">
        <w:rPr>
          <w:rFonts w:cs="Cambria"/>
          <w:sz w:val="32"/>
        </w:rPr>
        <w:t xml:space="preserve"> truth required everything</w:t>
      </w:r>
    </w:p>
    <w:p w:rsidR="00BF3007" w:rsidRPr="00BF3007" w:rsidRDefault="00BF3007" w:rsidP="00BF3007">
      <w:pPr>
        <w:rPr>
          <w:rFonts w:cs="Cambria"/>
          <w:i/>
          <w:sz w:val="32"/>
        </w:rPr>
      </w:pPr>
    </w:p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 xml:space="preserve">Verse </w:t>
      </w:r>
      <w:r w:rsidRPr="00BF3007">
        <w:rPr>
          <w:rFonts w:cs="Cambria"/>
          <w:b/>
          <w:bCs/>
          <w:i/>
          <w:sz w:val="32"/>
        </w:rPr>
        <w:t>2</w:t>
      </w:r>
      <w:r w:rsidRPr="00BF3007">
        <w:rPr>
          <w:rFonts w:cs="Cambria"/>
          <w:b/>
          <w:bCs/>
          <w:i/>
          <w:sz w:val="32"/>
        </w:rPr>
        <w:tab/>
      </w:r>
      <w:r w:rsidRPr="00BF3007">
        <w:rPr>
          <w:rFonts w:cs="Cambria"/>
          <w:b/>
          <w:bCs/>
          <w:i/>
          <w:sz w:val="32"/>
        </w:rPr>
        <w:tab/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ab/>
        <w:t xml:space="preserve">   </w:t>
      </w: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>
        <w:rPr>
          <w:rFonts w:cs="Cambria"/>
          <w:sz w:val="32"/>
        </w:rPr>
        <w:t xml:space="preserve">   Am</w:t>
      </w:r>
      <w:r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  <w:t>C</w:t>
      </w:r>
      <w:r>
        <w:rPr>
          <w:rFonts w:cs="Cambria"/>
          <w:sz w:val="32"/>
        </w:rPr>
        <w:tab/>
        <w:t xml:space="preserve">  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  D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G</w:t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On the cross, the judgement fell</w:t>
      </w:r>
      <w:r>
        <w:rPr>
          <w:rFonts w:cs="Cambria"/>
          <w:sz w:val="32"/>
        </w:rPr>
        <w:t>; e</w:t>
      </w:r>
      <w:r w:rsidRPr="00BF3007">
        <w:rPr>
          <w:rFonts w:cs="Cambria"/>
          <w:sz w:val="32"/>
        </w:rPr>
        <w:t>very curse, every demand</w:t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>
        <w:rPr>
          <w:rFonts w:cs="Cambria"/>
          <w:sz w:val="32"/>
        </w:rPr>
        <w:tab/>
        <w:t>Am</w:t>
      </w:r>
      <w:r>
        <w:rPr>
          <w:rFonts w:cs="Cambria"/>
          <w:sz w:val="32"/>
        </w:rPr>
        <w:tab/>
        <w:t xml:space="preserve">     </w:t>
      </w:r>
      <w:r w:rsidRPr="00BF3007">
        <w:rPr>
          <w:rFonts w:cs="Cambria"/>
          <w:sz w:val="32"/>
        </w:rPr>
        <w:t>C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D</w:t>
      </w:r>
    </w:p>
    <w:p w:rsid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Love absorbed the righteous blow</w:t>
      </w:r>
      <w:r>
        <w:rPr>
          <w:rFonts w:cs="Cambria"/>
          <w:sz w:val="32"/>
        </w:rPr>
        <w:t>; a</w:t>
      </w:r>
      <w:r w:rsidRPr="00BF3007">
        <w:rPr>
          <w:rFonts w:cs="Cambria"/>
          <w:sz w:val="32"/>
        </w:rPr>
        <w:t xml:space="preserve">s mercy flowed from wounded 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    G</w:t>
      </w:r>
    </w:p>
    <w:p w:rsid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hands</w:t>
      </w:r>
    </w:p>
    <w:p w:rsidR="00BF3007" w:rsidRDefault="00BF3007" w:rsidP="00B05075">
      <w:pPr>
        <w:rPr>
          <w:rFonts w:cs="Cambria"/>
          <w:sz w:val="32"/>
        </w:rPr>
      </w:pPr>
    </w:p>
    <w:p w:rsidR="00B05075" w:rsidRDefault="00B05075" w:rsidP="00B05075">
      <w:pPr>
        <w:rPr>
          <w:rFonts w:cs="Cambria"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Chorus</w:t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i/>
          <w:sz w:val="32"/>
        </w:rPr>
        <w:t>D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r w:rsidR="00B05075" w:rsidRPr="00BF3007"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>Em</w:t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  <w:t>C</w:t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No more wrath, no more fear</w:t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sz w:val="32"/>
        </w:rPr>
        <w:t>Em</w:t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  <w:t xml:space="preserve">    D</w:t>
      </w:r>
      <w:r>
        <w:rPr>
          <w:rFonts w:cs="Cambria"/>
          <w:b/>
          <w:bCs/>
          <w:sz w:val="32"/>
        </w:rPr>
        <w:tab/>
        <w:t xml:space="preserve">     G</w:t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Justice met with mercy here</w:t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sz w:val="32"/>
        </w:rPr>
        <w:t>D</w:t>
      </w:r>
      <w:r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 xml:space="preserve">     Em</w:t>
      </w:r>
      <w:r w:rsidR="00B05075" w:rsidRPr="00BF3007">
        <w:rPr>
          <w:rFonts w:cs="Cambria"/>
          <w:b/>
          <w:bCs/>
          <w:sz w:val="32"/>
        </w:rPr>
        <w:tab/>
        <w:t xml:space="preserve">     </w:t>
      </w:r>
      <w:r>
        <w:rPr>
          <w:rFonts w:cs="Cambria"/>
          <w:b/>
          <w:bCs/>
          <w:sz w:val="32"/>
        </w:rPr>
        <w:t>C</w:t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It is finished, hear the cry</w:t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sz w:val="32"/>
        </w:rPr>
        <w:t>Em</w:t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  <w:t>D</w:t>
      </w:r>
      <w:r>
        <w:rPr>
          <w:rFonts w:cs="Cambria"/>
          <w:b/>
          <w:bCs/>
          <w:sz w:val="32"/>
        </w:rPr>
        <w:tab/>
        <w:t>G</w:t>
      </w:r>
      <w:r w:rsidRPr="00BF3007">
        <w:rPr>
          <w:rFonts w:cs="Cambria"/>
          <w:b/>
          <w:bCs/>
          <w:sz w:val="32"/>
        </w:rPr>
        <w:tab/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No more wrath through Jesus Christ</w:t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sz w:val="32"/>
        </w:rPr>
        <w:t>Em</w:t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ab/>
        <w:t>D</w:t>
      </w:r>
      <w:r>
        <w:rPr>
          <w:rFonts w:cs="Cambria"/>
          <w:b/>
          <w:bCs/>
          <w:sz w:val="32"/>
        </w:rPr>
        <w:tab/>
        <w:t>G</w:t>
      </w:r>
      <w:r>
        <w:rPr>
          <w:rFonts w:cs="Cambria"/>
          <w:b/>
          <w:bCs/>
          <w:sz w:val="32"/>
        </w:rPr>
        <w:tab/>
        <w:t>Am</w:t>
      </w:r>
      <w:r>
        <w:rPr>
          <w:rFonts w:cs="Cambria"/>
          <w:b/>
          <w:bCs/>
          <w:sz w:val="32"/>
        </w:rPr>
        <w:tab/>
        <w:t>C</w:t>
      </w:r>
      <w:r>
        <w:rPr>
          <w:rFonts w:cs="Cambria"/>
          <w:b/>
          <w:bCs/>
          <w:sz w:val="32"/>
        </w:rPr>
        <w:tab/>
        <w:t>Em</w:t>
      </w:r>
      <w:r>
        <w:rPr>
          <w:rFonts w:cs="Cambria"/>
          <w:b/>
          <w:bCs/>
          <w:sz w:val="32"/>
        </w:rPr>
        <w:tab/>
        <w:t>D</w:t>
      </w:r>
      <w:r>
        <w:rPr>
          <w:rFonts w:cs="Cambria"/>
          <w:b/>
          <w:bCs/>
          <w:sz w:val="32"/>
        </w:rPr>
        <w:tab/>
        <w:t>G</w:t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 xml:space="preserve">No more wrath through Jesus Christ </w:t>
      </w:r>
    </w:p>
    <w:p w:rsidR="00BF3007" w:rsidRDefault="00BF3007" w:rsidP="00B05075">
      <w:pPr>
        <w:rPr>
          <w:rFonts w:cs="Cambria"/>
          <w:sz w:val="32"/>
        </w:rPr>
      </w:pPr>
    </w:p>
    <w:p w:rsidR="00BF3007" w:rsidRDefault="00BF3007" w:rsidP="00B05075">
      <w:pPr>
        <w:rPr>
          <w:rFonts w:cs="Cambria"/>
          <w:b/>
          <w:bCs/>
          <w:i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 xml:space="preserve">Verse </w:t>
      </w:r>
      <w:r w:rsidR="00BF3007" w:rsidRPr="00BF3007">
        <w:rPr>
          <w:rFonts w:cs="Cambria"/>
          <w:b/>
          <w:bCs/>
          <w:i/>
          <w:sz w:val="32"/>
        </w:rPr>
        <w:t>3</w:t>
      </w:r>
    </w:p>
    <w:p w:rsidR="00B05075" w:rsidRPr="00876FC6" w:rsidRDefault="00B05075" w:rsidP="00B05075">
      <w:pPr>
        <w:rPr>
          <w:rFonts w:cs="Cambria"/>
          <w:sz w:val="32"/>
        </w:rPr>
      </w:pPr>
      <w:r>
        <w:rPr>
          <w:rFonts w:cs="Cambria"/>
          <w:sz w:val="32"/>
        </w:rPr>
        <w:t>G</w:t>
      </w:r>
      <w:r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>Am</w:t>
      </w:r>
      <w:r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</w:t>
      </w:r>
      <w:r>
        <w:rPr>
          <w:rFonts w:cs="Cambria"/>
          <w:sz w:val="32"/>
        </w:rPr>
        <w:t xml:space="preserve"> C</w:t>
      </w:r>
      <w:r w:rsidR="00BF3007">
        <w:rPr>
          <w:rFonts w:cs="Cambria"/>
          <w:sz w:val="32"/>
        </w:rPr>
        <w:tab/>
        <w:t xml:space="preserve">    Em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>G</w:t>
      </w:r>
    </w:p>
    <w:p w:rsidR="00B05075" w:rsidRDefault="00BF3007" w:rsidP="00B05075">
      <w:pPr>
        <w:rPr>
          <w:rFonts w:cs="Cambria"/>
          <w:sz w:val="32"/>
        </w:rPr>
      </w:pPr>
      <w:r>
        <w:rPr>
          <w:rFonts w:cs="Cambria"/>
          <w:sz w:val="32"/>
        </w:rPr>
        <w:t>You were silent in our place; as the sword of heaven came</w:t>
      </w:r>
    </w:p>
    <w:p w:rsidR="00B05075" w:rsidRDefault="00B05075" w:rsidP="00B05075">
      <w:pPr>
        <w:rPr>
          <w:rFonts w:cs="Cambria"/>
          <w:sz w:val="32"/>
        </w:rPr>
      </w:pPr>
      <w:r>
        <w:rPr>
          <w:rFonts w:cs="Cambria"/>
          <w:sz w:val="32"/>
        </w:rPr>
        <w:t>G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>Am</w:t>
      </w:r>
      <w:r>
        <w:rPr>
          <w:rFonts w:cs="Cambria"/>
          <w:sz w:val="32"/>
        </w:rPr>
        <w:tab/>
        <w:t>C</w:t>
      </w:r>
      <w:r w:rsidR="00BF3007">
        <w:rPr>
          <w:rFonts w:cs="Cambria"/>
          <w:sz w:val="32"/>
        </w:rPr>
        <w:tab/>
        <w:t>Em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G</w:t>
      </w:r>
    </w:p>
    <w:p w:rsidR="00000000" w:rsidRDefault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Yet You did not turn away; Love endured the cost and shame </w:t>
      </w:r>
    </w:p>
    <w:p w:rsidR="00BF3007" w:rsidRPr="00BF3007" w:rsidRDefault="00BF3007" w:rsidP="00BF3007">
      <w:pPr>
        <w:ind w:left="6480" w:firstLine="720"/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To </w:t>
      </w:r>
      <w:r w:rsidRPr="00BF3007">
        <w:rPr>
          <w:rFonts w:cs="Cambria"/>
          <w:b/>
          <w:bCs/>
          <w:i/>
          <w:sz w:val="32"/>
        </w:rPr>
        <w:t>Chorus</w:t>
      </w:r>
    </w:p>
    <w:p w:rsidR="00BF3007" w:rsidRDefault="00BF3007"/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Bridge</w:t>
      </w:r>
    </w:p>
    <w:p w:rsidR="00BF3007" w:rsidRPr="00876FC6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G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 xml:space="preserve">     Am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C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G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Satisfied the debt is paid. Righteousness on full display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 xml:space="preserve">  D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G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Am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From Your anger we are free; sheltered in Your mercy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G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   Am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C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G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Satisfied, the work is done. We are clothed in Christ the Son 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 D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G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   Am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C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Now no con-</w:t>
      </w:r>
      <w:proofErr w:type="spellStart"/>
      <w:r>
        <w:rPr>
          <w:rFonts w:cs="Cambria"/>
          <w:sz w:val="32"/>
        </w:rPr>
        <w:t>demnation</w:t>
      </w:r>
      <w:proofErr w:type="spellEnd"/>
      <w:r>
        <w:rPr>
          <w:rFonts w:cs="Cambria"/>
          <w:sz w:val="32"/>
        </w:rPr>
        <w:t xml:space="preserve"> stands; we are held </w:t>
      </w:r>
      <w:r>
        <w:rPr>
          <w:rFonts w:cs="Cambria"/>
          <w:sz w:val="32"/>
        </w:rPr>
        <w:t xml:space="preserve"> </w:t>
      </w:r>
      <w:r>
        <w:rPr>
          <w:rFonts w:cs="Cambria"/>
          <w:sz w:val="32"/>
        </w:rPr>
        <w:t>in nail scarred hands</w:t>
      </w:r>
    </w:p>
    <w:p w:rsidR="00BF3007" w:rsidRPr="00BF3007" w:rsidRDefault="00BF3007" w:rsidP="00BF3007">
      <w:pPr>
        <w:ind w:left="6480" w:firstLine="720"/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To </w:t>
      </w:r>
      <w:r w:rsidRPr="00BF3007">
        <w:rPr>
          <w:rFonts w:cs="Cambria"/>
          <w:b/>
          <w:bCs/>
          <w:i/>
          <w:sz w:val="32"/>
        </w:rPr>
        <w:t>Chorus</w:t>
      </w:r>
    </w:p>
    <w:p w:rsidR="00BF3007" w:rsidRDefault="00BF3007" w:rsidP="00BF3007">
      <w:pPr>
        <w:rPr>
          <w:i/>
          <w:iCs/>
        </w:rPr>
      </w:pPr>
    </w:p>
    <w:p w:rsidR="00BF3007" w:rsidRDefault="00BF3007" w:rsidP="00BF3007">
      <w:pPr>
        <w:rPr>
          <w:i/>
          <w:iCs/>
        </w:rPr>
      </w:pPr>
    </w:p>
    <w:p w:rsidR="00BF3007" w:rsidRDefault="00BF3007" w:rsidP="00BF3007">
      <w:pPr>
        <w:rPr>
          <w:i/>
          <w:iCs/>
        </w:rPr>
      </w:pPr>
    </w:p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>Ending</w:t>
      </w:r>
      <w:r w:rsidRPr="00BF3007">
        <w:rPr>
          <w:rFonts w:cs="Cambria"/>
          <w:b/>
          <w:bCs/>
          <w:i/>
          <w:sz w:val="32"/>
        </w:rPr>
        <w:tab/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G</w:t>
      </w:r>
      <w:r w:rsidRPr="00BF3007"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Am</w:t>
      </w:r>
      <w:r w:rsidRPr="00BF3007">
        <w:rPr>
          <w:rFonts w:cs="Cambria"/>
          <w:sz w:val="32"/>
        </w:rPr>
        <w:tab/>
      </w:r>
      <w:r>
        <w:rPr>
          <w:rFonts w:cs="Cambria"/>
          <w:sz w:val="32"/>
        </w:rPr>
        <w:t xml:space="preserve">       </w:t>
      </w:r>
      <w:r w:rsidRPr="00BF3007">
        <w:rPr>
          <w:rFonts w:cs="Cambria"/>
          <w:sz w:val="32"/>
        </w:rPr>
        <w:t>C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D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 xml:space="preserve">       G</w:t>
      </w:r>
    </w:p>
    <w:p w:rsidR="00BF3007" w:rsidRP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Thank You Father for the Son. Thank You Spirit for what You’ve done</w:t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G</w:t>
      </w: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 w:rsidRPr="00BF3007">
        <w:rPr>
          <w:rFonts w:cs="Cambria"/>
          <w:sz w:val="32"/>
        </w:rPr>
        <w:tab/>
      </w:r>
      <w:r>
        <w:rPr>
          <w:rFonts w:cs="Cambria"/>
          <w:sz w:val="32"/>
        </w:rPr>
        <w:t>Am</w:t>
      </w:r>
      <w:r>
        <w:rPr>
          <w:rFonts w:cs="Cambria"/>
          <w:sz w:val="32"/>
        </w:rPr>
        <w:tab/>
        <w:t xml:space="preserve">       </w:t>
      </w:r>
      <w:r w:rsidRPr="00BF3007">
        <w:rPr>
          <w:rFonts w:cs="Cambria"/>
          <w:sz w:val="32"/>
        </w:rPr>
        <w:t>C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Em</w:t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  <w:r>
        <w:rPr>
          <w:rFonts w:cs="Cambria"/>
          <w:sz w:val="32"/>
        </w:rPr>
        <w:tab/>
        <w:t>D</w:t>
      </w:r>
      <w:r>
        <w:rPr>
          <w:rFonts w:cs="Cambria"/>
          <w:sz w:val="32"/>
        </w:rPr>
        <w:tab/>
        <w:t xml:space="preserve">      G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We can rest beneath the cross. No more wrath You’ve paid the cost</w:t>
      </w:r>
    </w:p>
    <w:p w:rsidR="00BF3007" w:rsidRDefault="00BF3007" w:rsidP="00BF3007">
      <w:pPr>
        <w:rPr>
          <w:rFonts w:cs="Cambria"/>
          <w:b/>
          <w:bCs/>
          <w:i/>
          <w:sz w:val="32"/>
        </w:rPr>
      </w:pPr>
    </w:p>
    <w:p w:rsidR="00BF3007" w:rsidRDefault="00BF3007" w:rsidP="00BF3007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>Outro –   Am</w:t>
      </w:r>
      <w:r>
        <w:rPr>
          <w:rFonts w:cs="Cambria"/>
          <w:b/>
          <w:bCs/>
          <w:i/>
          <w:sz w:val="32"/>
        </w:rPr>
        <w:tab/>
        <w:t>C</w:t>
      </w:r>
      <w:r>
        <w:rPr>
          <w:rFonts w:cs="Cambria"/>
          <w:b/>
          <w:bCs/>
          <w:i/>
          <w:sz w:val="32"/>
        </w:rPr>
        <w:tab/>
      </w:r>
    </w:p>
    <w:p w:rsidR="00BF3007" w:rsidRDefault="00BF3007" w:rsidP="00BF3007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>Em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  <w:t xml:space="preserve">    D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  <w:t>G</w:t>
      </w:r>
    </w:p>
    <w:p w:rsidR="00BF3007" w:rsidRPr="00BF3007" w:rsidRDefault="00BF3007" w:rsidP="00BF3007">
      <w:pPr>
        <w:rPr>
          <w:i/>
          <w:iCs/>
        </w:rPr>
      </w:pPr>
      <w:r>
        <w:rPr>
          <w:rFonts w:cs="Cambria"/>
          <w:sz w:val="32"/>
        </w:rPr>
        <w:t>No more wrath You’ve paid the cost</w:t>
      </w:r>
    </w:p>
    <w:sectPr w:rsidR="00BF3007" w:rsidRPr="00BF3007" w:rsidSect="00BF300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764A7"/>
    <w:multiLevelType w:val="hybridMultilevel"/>
    <w:tmpl w:val="3B06A426"/>
    <w:lvl w:ilvl="0" w:tplc="3086E49E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655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007"/>
    <w:rsid w:val="00284546"/>
    <w:rsid w:val="006409E9"/>
    <w:rsid w:val="00AB40CF"/>
    <w:rsid w:val="00B05075"/>
    <w:rsid w:val="00BF3007"/>
    <w:rsid w:val="00EE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4A2FAE"/>
  <w15:chartTrackingRefBased/>
  <w15:docId w15:val="{E07D01F2-7D93-1045-809F-3E56CAAAA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07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075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F3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chaelmalane/Library/Group%20Containers/UBF8T346G9.Office/User%20Content.localized/Templates.localized/SONG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SONG TEMPLATE.dotx</Template>
  <TotalTime>203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Malane</dc:creator>
  <cp:keywords/>
  <dc:description/>
  <cp:lastModifiedBy>Katie Colace</cp:lastModifiedBy>
  <cp:revision>1</cp:revision>
  <cp:lastPrinted>2024-02-15T22:15:00Z</cp:lastPrinted>
  <dcterms:created xsi:type="dcterms:W3CDTF">2026-03-19T03:46:00Z</dcterms:created>
  <dcterms:modified xsi:type="dcterms:W3CDTF">2026-03-19T20:51:00Z</dcterms:modified>
</cp:coreProperties>
</file>