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5075" w:rsidRPr="009C6551" w:rsidRDefault="00BF3007" w:rsidP="00B05075">
      <w:pPr>
        <w:rPr>
          <w:rFonts w:cs="Cambria"/>
          <w:b/>
          <w:sz w:val="28"/>
        </w:rPr>
      </w:pPr>
      <w:r>
        <w:rPr>
          <w:rFonts w:cs="Cambria"/>
          <w:b/>
          <w:sz w:val="56"/>
        </w:rPr>
        <w:t>No More Wrath</w:t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</w:p>
    <w:p w:rsidR="00BF3007" w:rsidRPr="00072C5F" w:rsidRDefault="00B05075" w:rsidP="00B05075">
      <w:pPr>
        <w:rPr>
          <w:rFonts w:cs="Cambria"/>
        </w:rPr>
        <w:sectPr w:rsidR="00BF3007" w:rsidRPr="00072C5F" w:rsidSect="00EE615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C6551">
        <w:rPr>
          <w:rFonts w:cs="Cambria" w:hint="cs"/>
          <w:i/>
        </w:rPr>
        <w:t>W</w:t>
      </w:r>
      <w:r w:rsidRPr="009C6551">
        <w:rPr>
          <w:rFonts w:cs="Cambria"/>
          <w:i/>
        </w:rPr>
        <w:t>ords and Music by</w:t>
      </w:r>
      <w:r>
        <w:rPr>
          <w:rFonts w:cs="Cambria"/>
        </w:rPr>
        <w:t xml:space="preserve"> </w:t>
      </w:r>
      <w:r>
        <w:rPr>
          <w:rFonts w:cs="Cambria"/>
        </w:rPr>
        <w:tab/>
      </w:r>
      <w:r w:rsidRPr="009C6551">
        <w:rPr>
          <w:rFonts w:cs="Cambria"/>
          <w:b/>
        </w:rPr>
        <w:t xml:space="preserve">Katie Colace </w:t>
      </w:r>
      <w:r>
        <w:rPr>
          <w:rFonts w:cs="Cambria"/>
          <w:b/>
        </w:rPr>
        <w:tab/>
      </w:r>
      <w:r>
        <w:rPr>
          <w:rFonts w:cs="Cambria"/>
          <w:b/>
        </w:rPr>
        <w:tab/>
      </w:r>
    </w:p>
    <w:p w:rsidR="00BF3007" w:rsidRDefault="00BF3007" w:rsidP="00B05075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ab/>
      </w:r>
    </w:p>
    <w:p w:rsidR="00BF3007" w:rsidRDefault="00BF3007" w:rsidP="00B05075">
      <w:pPr>
        <w:rPr>
          <w:rFonts w:cs="Cambria"/>
          <w:b/>
          <w:bCs/>
          <w:i/>
          <w:sz w:val="32"/>
        </w:rPr>
      </w:pPr>
    </w:p>
    <w:p w:rsidR="00B05075" w:rsidRPr="00072C5F" w:rsidRDefault="00B05075" w:rsidP="00B05075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Verse 1</w:t>
      </w:r>
      <w:r w:rsidRPr="00072C5F">
        <w:rPr>
          <w:rFonts w:cs="Cambria"/>
          <w:b/>
          <w:bCs/>
          <w:i/>
          <w:sz w:val="36"/>
          <w:szCs w:val="28"/>
        </w:rPr>
        <w:tab/>
      </w:r>
      <w:r w:rsidRPr="00072C5F">
        <w:rPr>
          <w:rFonts w:cs="Cambria"/>
          <w:b/>
          <w:bCs/>
          <w:i/>
          <w:sz w:val="36"/>
          <w:szCs w:val="28"/>
        </w:rPr>
        <w:tab/>
      </w:r>
    </w:p>
    <w:p w:rsidR="00B05075" w:rsidRPr="00072C5F" w:rsidRDefault="00BF3007" w:rsidP="00B05075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Holy God, we stood condemned; guilty hearts, no plea to bring.</w:t>
      </w:r>
    </w:p>
    <w:p w:rsidR="00B05075" w:rsidRPr="00072C5F" w:rsidRDefault="00BF3007" w:rsidP="00B05075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Justice stood before our sin; a</w:t>
      </w:r>
      <w:r w:rsidR="00B05075" w:rsidRPr="00072C5F">
        <w:rPr>
          <w:rFonts w:cs="Cambria"/>
          <w:sz w:val="36"/>
          <w:szCs w:val="28"/>
        </w:rPr>
        <w:t>nd</w:t>
      </w:r>
      <w:r w:rsidRPr="00072C5F">
        <w:rPr>
          <w:rFonts w:cs="Cambria"/>
          <w:sz w:val="36"/>
          <w:szCs w:val="28"/>
        </w:rPr>
        <w:t xml:space="preserve"> truth required everything</w:t>
      </w:r>
    </w:p>
    <w:p w:rsidR="00BF3007" w:rsidRPr="00072C5F" w:rsidRDefault="00BF3007" w:rsidP="00BF3007">
      <w:pPr>
        <w:rPr>
          <w:rFonts w:cs="Cambria"/>
          <w:i/>
          <w:sz w:val="36"/>
          <w:szCs w:val="28"/>
        </w:rPr>
      </w:pPr>
    </w:p>
    <w:p w:rsidR="00BF3007" w:rsidRPr="00072C5F" w:rsidRDefault="00BF3007" w:rsidP="00BF3007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Verse 2</w:t>
      </w:r>
      <w:r w:rsidRPr="00072C5F">
        <w:rPr>
          <w:rFonts w:cs="Cambria"/>
          <w:b/>
          <w:bCs/>
          <w:i/>
          <w:sz w:val="36"/>
          <w:szCs w:val="28"/>
        </w:rPr>
        <w:tab/>
      </w:r>
      <w:r w:rsidRPr="00072C5F">
        <w:rPr>
          <w:rFonts w:cs="Cambria"/>
          <w:b/>
          <w:bCs/>
          <w:i/>
          <w:sz w:val="36"/>
          <w:szCs w:val="28"/>
        </w:rPr>
        <w:tab/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On the cross, the judgement fell; every curse, every demand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 xml:space="preserve">Love absorbed the righteous blow; as mercy flowed from wounded </w:t>
      </w:r>
    </w:p>
    <w:p w:rsidR="00BF3007" w:rsidRPr="00072C5F" w:rsidRDefault="00BF3007" w:rsidP="00B05075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hands</w:t>
      </w:r>
    </w:p>
    <w:p w:rsidR="00BF3007" w:rsidRPr="00072C5F" w:rsidRDefault="00BF3007" w:rsidP="00B05075">
      <w:pPr>
        <w:rPr>
          <w:rFonts w:cs="Cambria"/>
          <w:sz w:val="36"/>
          <w:szCs w:val="28"/>
        </w:rPr>
      </w:pPr>
    </w:p>
    <w:p w:rsidR="00B05075" w:rsidRPr="00072C5F" w:rsidRDefault="00B05075" w:rsidP="00B05075">
      <w:pPr>
        <w:rPr>
          <w:rFonts w:cs="Cambria"/>
          <w:sz w:val="36"/>
          <w:szCs w:val="28"/>
        </w:rPr>
      </w:pPr>
    </w:p>
    <w:p w:rsidR="00B05075" w:rsidRPr="00072C5F" w:rsidRDefault="00B05075" w:rsidP="00B05075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Chorus</w:t>
      </w:r>
    </w:p>
    <w:p w:rsidR="00B05075" w:rsidRPr="00072C5F" w:rsidRDefault="00BF3007" w:rsidP="00B05075">
      <w:pPr>
        <w:rPr>
          <w:rFonts w:cs="Cambria"/>
          <w:b/>
          <w:bCs/>
          <w:sz w:val="36"/>
          <w:szCs w:val="28"/>
        </w:rPr>
      </w:pPr>
      <w:r w:rsidRPr="00072C5F">
        <w:rPr>
          <w:rFonts w:cs="Cambria"/>
          <w:b/>
          <w:bCs/>
          <w:sz w:val="36"/>
          <w:szCs w:val="28"/>
        </w:rPr>
        <w:t>No more wrath, no more fear</w:t>
      </w:r>
      <w:r w:rsidR="00B05075" w:rsidRPr="00072C5F">
        <w:rPr>
          <w:rFonts w:cs="Cambria"/>
          <w:b/>
          <w:bCs/>
          <w:sz w:val="36"/>
          <w:szCs w:val="28"/>
        </w:rPr>
        <w:tab/>
      </w:r>
      <w:r w:rsidR="00B05075" w:rsidRPr="00072C5F">
        <w:rPr>
          <w:rFonts w:cs="Cambria"/>
          <w:b/>
          <w:bCs/>
          <w:sz w:val="36"/>
          <w:szCs w:val="28"/>
        </w:rPr>
        <w:tab/>
      </w:r>
    </w:p>
    <w:p w:rsidR="00B05075" w:rsidRPr="00072C5F" w:rsidRDefault="00BF3007" w:rsidP="00B05075">
      <w:pPr>
        <w:rPr>
          <w:rFonts w:cs="Cambria"/>
          <w:b/>
          <w:bCs/>
          <w:sz w:val="36"/>
          <w:szCs w:val="28"/>
        </w:rPr>
      </w:pPr>
      <w:r w:rsidRPr="00072C5F">
        <w:rPr>
          <w:rFonts w:cs="Cambria"/>
          <w:b/>
          <w:bCs/>
          <w:sz w:val="36"/>
          <w:szCs w:val="28"/>
        </w:rPr>
        <w:t>Justice met with mercy here</w:t>
      </w:r>
      <w:r w:rsidR="00B05075" w:rsidRPr="00072C5F">
        <w:rPr>
          <w:rFonts w:cs="Cambria"/>
          <w:b/>
          <w:bCs/>
          <w:sz w:val="36"/>
          <w:szCs w:val="28"/>
        </w:rPr>
        <w:tab/>
      </w:r>
      <w:r w:rsidR="00B05075" w:rsidRPr="00072C5F">
        <w:rPr>
          <w:rFonts w:cs="Cambria"/>
          <w:b/>
          <w:bCs/>
          <w:sz w:val="36"/>
          <w:szCs w:val="28"/>
        </w:rPr>
        <w:tab/>
      </w:r>
    </w:p>
    <w:p w:rsidR="00BF3007" w:rsidRPr="00072C5F" w:rsidRDefault="00BF3007" w:rsidP="00B05075">
      <w:pPr>
        <w:rPr>
          <w:rFonts w:cs="Cambria"/>
          <w:b/>
          <w:bCs/>
          <w:sz w:val="36"/>
          <w:szCs w:val="28"/>
        </w:rPr>
      </w:pPr>
      <w:r w:rsidRPr="00072C5F">
        <w:rPr>
          <w:rFonts w:cs="Cambria"/>
          <w:b/>
          <w:bCs/>
          <w:sz w:val="36"/>
          <w:szCs w:val="28"/>
        </w:rPr>
        <w:t>It is finished, hear the cry</w:t>
      </w:r>
    </w:p>
    <w:p w:rsidR="00072C5F" w:rsidRPr="00072C5F" w:rsidRDefault="00BF3007" w:rsidP="00B05075">
      <w:pPr>
        <w:rPr>
          <w:rFonts w:cs="Cambria"/>
          <w:b/>
          <w:bCs/>
          <w:sz w:val="36"/>
          <w:szCs w:val="28"/>
        </w:rPr>
      </w:pPr>
      <w:r w:rsidRPr="00072C5F">
        <w:rPr>
          <w:rFonts w:cs="Cambria"/>
          <w:b/>
          <w:bCs/>
          <w:sz w:val="36"/>
          <w:szCs w:val="28"/>
        </w:rPr>
        <w:t>No more wrath through Jesus Christ</w:t>
      </w:r>
    </w:p>
    <w:p w:rsidR="00BF3007" w:rsidRPr="00072C5F" w:rsidRDefault="00BF3007" w:rsidP="00B05075">
      <w:pPr>
        <w:rPr>
          <w:rFonts w:cs="Cambria"/>
          <w:b/>
          <w:bCs/>
          <w:sz w:val="36"/>
          <w:szCs w:val="28"/>
        </w:rPr>
      </w:pPr>
      <w:r w:rsidRPr="00072C5F">
        <w:rPr>
          <w:rFonts w:cs="Cambria"/>
          <w:b/>
          <w:bCs/>
          <w:sz w:val="36"/>
          <w:szCs w:val="28"/>
        </w:rPr>
        <w:t xml:space="preserve">No more wrath through Jesus Christ </w:t>
      </w:r>
    </w:p>
    <w:p w:rsidR="00BF3007" w:rsidRPr="00072C5F" w:rsidRDefault="00BF3007" w:rsidP="00B05075">
      <w:pPr>
        <w:rPr>
          <w:rFonts w:cs="Cambria"/>
          <w:sz w:val="36"/>
          <w:szCs w:val="28"/>
        </w:rPr>
      </w:pPr>
    </w:p>
    <w:p w:rsidR="00BF3007" w:rsidRPr="00072C5F" w:rsidRDefault="00BF3007" w:rsidP="00B05075">
      <w:pPr>
        <w:rPr>
          <w:rFonts w:cs="Cambria"/>
          <w:b/>
          <w:bCs/>
          <w:i/>
          <w:sz w:val="36"/>
          <w:szCs w:val="28"/>
        </w:rPr>
      </w:pPr>
    </w:p>
    <w:p w:rsidR="00B05075" w:rsidRPr="00072C5F" w:rsidRDefault="00B05075" w:rsidP="00B05075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 xml:space="preserve">Verse </w:t>
      </w:r>
      <w:r w:rsidR="00BF3007" w:rsidRPr="00072C5F">
        <w:rPr>
          <w:rFonts w:cs="Cambria"/>
          <w:b/>
          <w:bCs/>
          <w:i/>
          <w:sz w:val="36"/>
          <w:szCs w:val="28"/>
        </w:rPr>
        <w:t>3</w:t>
      </w:r>
    </w:p>
    <w:p w:rsidR="00B05075" w:rsidRPr="00072C5F" w:rsidRDefault="00BF3007" w:rsidP="00B05075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You were silent in our place; as the sword of heaven came</w:t>
      </w:r>
    </w:p>
    <w:p w:rsidR="00315682" w:rsidRPr="00072C5F" w:rsidRDefault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 xml:space="preserve">Yet You did not turn away; Love endured the cost and shame </w:t>
      </w:r>
    </w:p>
    <w:p w:rsidR="00BF3007" w:rsidRPr="00072C5F" w:rsidRDefault="00BF3007" w:rsidP="00BF3007">
      <w:pPr>
        <w:ind w:left="6480" w:firstLine="720"/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To Chorus</w:t>
      </w:r>
    </w:p>
    <w:p w:rsidR="00BF3007" w:rsidRDefault="00BF3007"/>
    <w:p w:rsidR="00072C5F" w:rsidRDefault="00072C5F" w:rsidP="00BF3007">
      <w:pPr>
        <w:rPr>
          <w:rFonts w:cs="Cambria"/>
          <w:b/>
          <w:bCs/>
          <w:i/>
          <w:sz w:val="32"/>
        </w:rPr>
      </w:pPr>
    </w:p>
    <w:p w:rsidR="00072C5F" w:rsidRDefault="00072C5F" w:rsidP="00BF3007">
      <w:pPr>
        <w:rPr>
          <w:rFonts w:cs="Cambria"/>
          <w:b/>
          <w:bCs/>
          <w:i/>
          <w:sz w:val="32"/>
        </w:rPr>
      </w:pPr>
    </w:p>
    <w:p w:rsidR="00072C5F" w:rsidRDefault="00072C5F" w:rsidP="00BF3007">
      <w:pPr>
        <w:rPr>
          <w:rFonts w:cs="Cambria"/>
          <w:b/>
          <w:bCs/>
          <w:i/>
          <w:sz w:val="32"/>
        </w:rPr>
      </w:pPr>
    </w:p>
    <w:p w:rsidR="00072C5F" w:rsidRDefault="00072C5F" w:rsidP="00BF3007">
      <w:pPr>
        <w:rPr>
          <w:rFonts w:cs="Cambria"/>
          <w:b/>
          <w:bCs/>
          <w:i/>
          <w:sz w:val="32"/>
        </w:rPr>
      </w:pPr>
    </w:p>
    <w:p w:rsidR="00072C5F" w:rsidRDefault="00072C5F" w:rsidP="00BF3007">
      <w:pPr>
        <w:rPr>
          <w:rFonts w:cs="Cambria"/>
          <w:b/>
          <w:bCs/>
          <w:i/>
          <w:sz w:val="32"/>
        </w:rPr>
      </w:pPr>
    </w:p>
    <w:p w:rsidR="00BF3007" w:rsidRPr="00072C5F" w:rsidRDefault="00BF3007" w:rsidP="00BF3007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Bridge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Satisfied the debt is paid. Righteousness on full display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From Your anger we are free; sheltered in Your mercy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ab/>
      </w:r>
      <w:r w:rsidRPr="00072C5F">
        <w:rPr>
          <w:rFonts w:cs="Cambria"/>
          <w:sz w:val="36"/>
          <w:szCs w:val="28"/>
        </w:rPr>
        <w:tab/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 xml:space="preserve">Satisfied, the work is done. We are clothed in Christ the Son 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Now no con-</w:t>
      </w:r>
      <w:proofErr w:type="spellStart"/>
      <w:r w:rsidRPr="00072C5F">
        <w:rPr>
          <w:rFonts w:cs="Cambria"/>
          <w:sz w:val="36"/>
          <w:szCs w:val="28"/>
        </w:rPr>
        <w:t>demnation</w:t>
      </w:r>
      <w:proofErr w:type="spellEnd"/>
      <w:r w:rsidRPr="00072C5F">
        <w:rPr>
          <w:rFonts w:cs="Cambria"/>
          <w:sz w:val="36"/>
          <w:szCs w:val="28"/>
        </w:rPr>
        <w:t xml:space="preserve"> stands; we are held  in nail scarred hands</w:t>
      </w:r>
    </w:p>
    <w:p w:rsidR="00BF3007" w:rsidRPr="00072C5F" w:rsidRDefault="00BF3007" w:rsidP="00BF3007">
      <w:pPr>
        <w:ind w:left="6480" w:firstLine="720"/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To Chorus</w:t>
      </w:r>
    </w:p>
    <w:p w:rsidR="00BF3007" w:rsidRPr="00072C5F" w:rsidRDefault="00BF3007" w:rsidP="00BF3007">
      <w:pPr>
        <w:rPr>
          <w:i/>
          <w:iCs/>
          <w:sz w:val="28"/>
          <w:szCs w:val="28"/>
        </w:rPr>
      </w:pPr>
    </w:p>
    <w:p w:rsidR="00BF3007" w:rsidRPr="00072C5F" w:rsidRDefault="00BF3007" w:rsidP="00BF3007">
      <w:pPr>
        <w:rPr>
          <w:i/>
          <w:iCs/>
          <w:sz w:val="28"/>
          <w:szCs w:val="28"/>
        </w:rPr>
      </w:pPr>
    </w:p>
    <w:p w:rsidR="00BF3007" w:rsidRPr="00072C5F" w:rsidRDefault="00BF3007" w:rsidP="00BF3007">
      <w:pPr>
        <w:rPr>
          <w:i/>
          <w:iCs/>
          <w:sz w:val="28"/>
          <w:szCs w:val="28"/>
        </w:rPr>
      </w:pPr>
    </w:p>
    <w:p w:rsidR="00BF3007" w:rsidRPr="00072C5F" w:rsidRDefault="00BF3007" w:rsidP="00BF3007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>Ending</w:t>
      </w:r>
      <w:r w:rsidRPr="00072C5F">
        <w:rPr>
          <w:rFonts w:cs="Cambria"/>
          <w:b/>
          <w:bCs/>
          <w:i/>
          <w:sz w:val="36"/>
          <w:szCs w:val="28"/>
        </w:rPr>
        <w:tab/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Thank You Father for the Son. Thank You Spirit for what You’ve done</w:t>
      </w:r>
    </w:p>
    <w:p w:rsidR="00BF3007" w:rsidRPr="00072C5F" w:rsidRDefault="00BF3007" w:rsidP="00BF3007">
      <w:pPr>
        <w:rPr>
          <w:rFonts w:cs="Cambria"/>
          <w:sz w:val="36"/>
          <w:szCs w:val="28"/>
        </w:rPr>
      </w:pPr>
      <w:r w:rsidRPr="00072C5F">
        <w:rPr>
          <w:rFonts w:cs="Cambria"/>
          <w:sz w:val="36"/>
          <w:szCs w:val="28"/>
        </w:rPr>
        <w:t>We can rest beneath the cross. No more wrath You’ve paid the cost</w:t>
      </w:r>
    </w:p>
    <w:p w:rsidR="00BF3007" w:rsidRPr="00072C5F" w:rsidRDefault="00BF3007" w:rsidP="00BF3007">
      <w:pPr>
        <w:rPr>
          <w:rFonts w:cs="Cambria"/>
          <w:b/>
          <w:bCs/>
          <w:i/>
          <w:sz w:val="36"/>
          <w:szCs w:val="28"/>
        </w:rPr>
      </w:pPr>
    </w:p>
    <w:p w:rsidR="00BF3007" w:rsidRPr="00072C5F" w:rsidRDefault="00BF3007" w:rsidP="00072C5F">
      <w:pPr>
        <w:rPr>
          <w:rFonts w:cs="Cambria"/>
          <w:b/>
          <w:bCs/>
          <w:i/>
          <w:sz w:val="36"/>
          <w:szCs w:val="28"/>
        </w:rPr>
      </w:pPr>
      <w:r w:rsidRPr="00072C5F">
        <w:rPr>
          <w:rFonts w:cs="Cambria"/>
          <w:b/>
          <w:bCs/>
          <w:i/>
          <w:sz w:val="36"/>
          <w:szCs w:val="28"/>
        </w:rPr>
        <w:t xml:space="preserve">Outro –   </w:t>
      </w:r>
    </w:p>
    <w:p w:rsidR="00BF3007" w:rsidRPr="00072C5F" w:rsidRDefault="00BF3007" w:rsidP="00BF3007">
      <w:pPr>
        <w:rPr>
          <w:i/>
          <w:iCs/>
          <w:sz w:val="28"/>
          <w:szCs w:val="28"/>
        </w:rPr>
      </w:pPr>
      <w:r w:rsidRPr="00072C5F">
        <w:rPr>
          <w:rFonts w:cs="Cambria"/>
          <w:sz w:val="36"/>
          <w:szCs w:val="28"/>
        </w:rPr>
        <w:t>No more wrath You’ve paid the cost</w:t>
      </w:r>
    </w:p>
    <w:sectPr w:rsidR="00BF3007" w:rsidRPr="00072C5F" w:rsidSect="00BF300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764A7"/>
    <w:multiLevelType w:val="hybridMultilevel"/>
    <w:tmpl w:val="3B06A426"/>
    <w:lvl w:ilvl="0" w:tplc="3086E49E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655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007"/>
    <w:rsid w:val="00072C5F"/>
    <w:rsid w:val="00284546"/>
    <w:rsid w:val="00315682"/>
    <w:rsid w:val="006409E9"/>
    <w:rsid w:val="00AB40CF"/>
    <w:rsid w:val="00B05075"/>
    <w:rsid w:val="00BF3007"/>
    <w:rsid w:val="00EE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F0468C"/>
  <w15:chartTrackingRefBased/>
  <w15:docId w15:val="{E07D01F2-7D93-1045-809F-3E56CAAAA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07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075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F3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chaelmalane/Library/Group%20Containers/UBF8T346G9.Office/User%20Content.localized/Templates.localized/SONG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SONG TEMPLATE.dotx</Template>
  <TotalTime>3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Malane</dc:creator>
  <cp:keywords/>
  <dc:description/>
  <cp:lastModifiedBy>Katie Colace</cp:lastModifiedBy>
  <cp:revision>2</cp:revision>
  <cp:lastPrinted>2024-02-15T22:15:00Z</cp:lastPrinted>
  <dcterms:created xsi:type="dcterms:W3CDTF">2026-03-19T21:14:00Z</dcterms:created>
  <dcterms:modified xsi:type="dcterms:W3CDTF">2026-03-19T21:14:00Z</dcterms:modified>
</cp:coreProperties>
</file>